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F9F87" w14:textId="77777777" w:rsidR="00036B5D" w:rsidRPr="0025262C" w:rsidRDefault="0025262C" w:rsidP="00107B00">
      <w:pPr>
        <w:pStyle w:val="Nagwek"/>
        <w:jc w:val="right"/>
        <w:rPr>
          <w:b/>
          <w:noProof/>
          <w:sz w:val="22"/>
        </w:rPr>
      </w:pPr>
      <w:bookmarkStart w:id="0" w:name="_GoBack"/>
      <w:bookmarkEnd w:id="0"/>
      <w:r w:rsidRPr="0025262C">
        <w:rPr>
          <w:b/>
          <w:noProof/>
          <w:sz w:val="22"/>
        </w:rPr>
        <w:t>Specjalistyczny Szpital Im. Edwarda Szczeklika w Tarnowie</w:t>
      </w:r>
    </w:p>
    <w:p w14:paraId="5317E7B1" w14:textId="77777777" w:rsidR="0025262C" w:rsidRDefault="0025262C" w:rsidP="00107B00">
      <w:pPr>
        <w:pStyle w:val="Nagwek"/>
        <w:jc w:val="right"/>
        <w:rPr>
          <w:b/>
          <w:noProof/>
          <w:sz w:val="22"/>
        </w:rPr>
      </w:pPr>
      <w:r w:rsidRPr="0025262C">
        <w:rPr>
          <w:b/>
          <w:noProof/>
          <w:sz w:val="22"/>
        </w:rPr>
        <w:t>ul. Szpitalna 13, 33-100 Tarnów</w:t>
      </w:r>
    </w:p>
    <w:p w14:paraId="57204FA2" w14:textId="77777777" w:rsidR="0025262C" w:rsidRDefault="0025262C" w:rsidP="00107B00">
      <w:pPr>
        <w:pStyle w:val="Nagwek"/>
        <w:jc w:val="right"/>
        <w:rPr>
          <w:b/>
          <w:noProof/>
          <w:sz w:val="22"/>
        </w:rPr>
      </w:pPr>
      <w:r>
        <w:rPr>
          <w:b/>
          <w:noProof/>
          <w:sz w:val="22"/>
        </w:rPr>
        <w:t>tel. (+48) 14-631-04-71</w:t>
      </w:r>
    </w:p>
    <w:p w14:paraId="0D9BEDFE" w14:textId="77777777" w:rsidR="0025262C" w:rsidRPr="00107B00" w:rsidRDefault="0025262C" w:rsidP="0025262C">
      <w:pPr>
        <w:pStyle w:val="Nagwek"/>
        <w:jc w:val="right"/>
        <w:rPr>
          <w:noProof/>
        </w:rPr>
      </w:pPr>
      <w:r>
        <w:rPr>
          <w:b/>
          <w:noProof/>
          <w:sz w:val="22"/>
        </w:rPr>
        <w:t>e-mail: patomorfologia@ssz.tar.pl</w:t>
      </w:r>
    </w:p>
    <w:p w14:paraId="3205F195" w14:textId="77777777" w:rsidR="0025262C" w:rsidRDefault="00036B5D" w:rsidP="00107B00">
      <w:pPr>
        <w:spacing w:after="0"/>
        <w:rPr>
          <w:rFonts w:ascii="Times New Roman" w:hAnsi="Times New Roman" w:cs="Times New Roman"/>
        </w:rPr>
      </w:pPr>
      <w:r w:rsidRPr="00036B5D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</w:t>
      </w:r>
    </w:p>
    <w:p w14:paraId="29119F79" w14:textId="77777777" w:rsidR="00107B00" w:rsidRPr="00107B00" w:rsidRDefault="00107B00" w:rsidP="00107B0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</w:rPr>
        <w:t>(</w:t>
      </w:r>
      <w:r w:rsidRPr="00107B00">
        <w:rPr>
          <w:rFonts w:ascii="Times New Roman" w:hAnsi="Times New Roman" w:cs="Times New Roman"/>
          <w:sz w:val="16"/>
        </w:rPr>
        <w:t>Pieczątka jednostki kierującej</w:t>
      </w:r>
      <w:r>
        <w:rPr>
          <w:rFonts w:ascii="Times New Roman" w:hAnsi="Times New Roman" w:cs="Times New Roman"/>
          <w:sz w:val="16"/>
        </w:rPr>
        <w:t>)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  <w:t xml:space="preserve">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107B00">
        <w:rPr>
          <w:rFonts w:ascii="Times New Roman" w:hAnsi="Times New Roman" w:cs="Times New Roman"/>
          <w:sz w:val="18"/>
        </w:rPr>
        <w:t>Data</w:t>
      </w:r>
      <w:r>
        <w:rPr>
          <w:rFonts w:ascii="Times New Roman" w:hAnsi="Times New Roman" w:cs="Times New Roman"/>
          <w:sz w:val="18"/>
        </w:rPr>
        <w:t>: ………………………</w:t>
      </w:r>
      <w:r w:rsidR="00FF19B7">
        <w:rPr>
          <w:rFonts w:ascii="Times New Roman" w:hAnsi="Times New Roman" w:cs="Times New Roman"/>
          <w:sz w:val="18"/>
        </w:rPr>
        <w:t>………</w:t>
      </w:r>
    </w:p>
    <w:tbl>
      <w:tblPr>
        <w:tblStyle w:val="Tabela-Siatka"/>
        <w:tblpPr w:leftFromText="141" w:rightFromText="141" w:vertAnchor="text" w:horzAnchor="margin" w:tblpXSpec="right" w:tblpY="277"/>
        <w:tblW w:w="0" w:type="auto"/>
        <w:tblLook w:val="04A0" w:firstRow="1" w:lastRow="0" w:firstColumn="1" w:lastColumn="0" w:noHBand="0" w:noVBand="1"/>
      </w:tblPr>
      <w:tblGrid>
        <w:gridCol w:w="5428"/>
      </w:tblGrid>
      <w:tr w:rsidR="00FF19B7" w14:paraId="6BDFA3B8" w14:textId="77777777" w:rsidTr="00184AA9">
        <w:trPr>
          <w:trHeight w:val="454"/>
        </w:trPr>
        <w:tc>
          <w:tcPr>
            <w:tcW w:w="5428" w:type="dxa"/>
            <w:vAlign w:val="center"/>
          </w:tcPr>
          <w:p w14:paraId="241F9D3B" w14:textId="77777777" w:rsidR="00FF19B7" w:rsidRDefault="00184AA9" w:rsidP="00653A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FF19B7">
              <w:rPr>
                <w:rFonts w:ascii="Times New Roman" w:hAnsi="Times New Roman" w:cs="Times New Roman"/>
              </w:rPr>
              <w:t xml:space="preserve">r badania: </w:t>
            </w:r>
          </w:p>
        </w:tc>
      </w:tr>
    </w:tbl>
    <w:p w14:paraId="7D98A806" w14:textId="77777777" w:rsidR="00FF19B7" w:rsidRDefault="00107B00" w:rsidP="00FF19B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472FAD1" w14:textId="77777777" w:rsidR="00FF19B7" w:rsidRDefault="00FF19B7" w:rsidP="00FF19B7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2A0D21E2" w14:textId="41767A17" w:rsidR="00DA57F3" w:rsidRPr="00B55B8A" w:rsidRDefault="008E6C4B" w:rsidP="00FF19B7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A8B58B" wp14:editId="245194FA">
                <wp:simplePos x="0" y="0"/>
                <wp:positionH relativeFrom="column">
                  <wp:posOffset>2790825</wp:posOffset>
                </wp:positionH>
                <wp:positionV relativeFrom="paragraph">
                  <wp:posOffset>290195</wp:posOffset>
                </wp:positionV>
                <wp:extent cx="266700" cy="257175"/>
                <wp:effectExtent l="0" t="0" r="19050" b="2857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419A6D9" w14:textId="0959FE4C" w:rsidR="008E6C4B" w:rsidRPr="0049708E" w:rsidRDefault="008E6C4B" w:rsidP="008E6C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8B58B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19.75pt;margin-top:22.85pt;width:21pt;height:20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" filled="f" strokecolor="windowText" strokeweight=".5pt">
                <v:textbox>
                  <w:txbxContent>
                    <w:p w14:paraId="3419A6D9" w14:textId="0959FE4C" w:rsidR="008E6C4B" w:rsidRPr="0049708E" w:rsidRDefault="008E6C4B" w:rsidP="008E6C4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A2445" wp14:editId="78E1E40F">
                <wp:simplePos x="0" y="0"/>
                <wp:positionH relativeFrom="column">
                  <wp:posOffset>1466850</wp:posOffset>
                </wp:positionH>
                <wp:positionV relativeFrom="paragraph">
                  <wp:posOffset>280670</wp:posOffset>
                </wp:positionV>
                <wp:extent cx="266700" cy="257175"/>
                <wp:effectExtent l="0" t="0" r="19050" b="28575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0EE4DC8B" w14:textId="5C7D6D1E" w:rsidR="00B007D7" w:rsidRPr="0049708E" w:rsidRDefault="00B007D7" w:rsidP="00B007D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A2445" id="Pole tekstowe 3" o:spid="_x0000_s1027" type="#_x0000_t202" style="position:absolute;left:0;text-align:left;margin-left:115.5pt;margin-top:22.1pt;width:21pt;height:2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" filled="f" strokecolor="windowText" strokeweight=".5pt">
                <v:textbox>
                  <w:txbxContent>
                    <w:p w14:paraId="0EE4DC8B" w14:textId="5C7D6D1E" w:rsidR="00B007D7" w:rsidRPr="0049708E" w:rsidRDefault="00B007D7" w:rsidP="00B007D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07D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CF674" wp14:editId="098993DF">
                <wp:simplePos x="0" y="0"/>
                <wp:positionH relativeFrom="column">
                  <wp:posOffset>4019550</wp:posOffset>
                </wp:positionH>
                <wp:positionV relativeFrom="paragraph">
                  <wp:posOffset>280670</wp:posOffset>
                </wp:positionV>
                <wp:extent cx="266700" cy="257175"/>
                <wp:effectExtent l="0" t="0" r="19050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246F6E1" w14:textId="2C2B048A" w:rsidR="00B007D7" w:rsidRPr="0049708E" w:rsidRDefault="00B007D7" w:rsidP="00B007D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CF674" id="Pole tekstowe 5" o:spid="_x0000_s1028" type="#_x0000_t202" style="position:absolute;left:0;text-align:left;margin-left:316.5pt;margin-top:22.1pt;width:21pt;height:2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" filled="f" strokecolor="windowText" strokeweight=".5pt">
                <v:textbox>
                  <w:txbxContent>
                    <w:p w14:paraId="6246F6E1" w14:textId="2C2B048A" w:rsidR="00B007D7" w:rsidRPr="0049708E" w:rsidRDefault="00B007D7" w:rsidP="00B007D7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1ABB" w:rsidRPr="00B55B8A">
        <w:rPr>
          <w:rFonts w:ascii="Times New Roman" w:hAnsi="Times New Roman" w:cs="Times New Roman"/>
          <w:b/>
          <w:sz w:val="24"/>
          <w:u w:val="single"/>
        </w:rPr>
        <w:t xml:space="preserve">SKIEROWANIE DO </w:t>
      </w:r>
      <w:r w:rsidR="00A20016">
        <w:rPr>
          <w:rFonts w:ascii="Times New Roman" w:hAnsi="Times New Roman" w:cs="Times New Roman"/>
          <w:b/>
          <w:sz w:val="24"/>
          <w:u w:val="single"/>
        </w:rPr>
        <w:t>PRACOWNI CYTOLOGICZNEJ</w:t>
      </w:r>
    </w:p>
    <w:p w14:paraId="54D99B8A" w14:textId="68CCFEB4" w:rsidR="00B55B8A" w:rsidRPr="00B55B8A" w:rsidRDefault="00B55B8A" w:rsidP="00B55B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Tryb badania:        DILO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</w:rPr>
        <w:t xml:space="preserve">   </w:t>
      </w:r>
      <w:r w:rsidR="00A43896">
        <w:rPr>
          <w:rFonts w:ascii="Times New Roman" w:hAnsi="Times New Roman" w:cs="Times New Roman"/>
        </w:rPr>
        <w:t>PILNY (CITO)</w:t>
      </w:r>
      <w:r>
        <w:rPr>
          <w:rFonts w:ascii="Times New Roman" w:hAnsi="Times New Roman" w:cs="Times New Roman"/>
          <w:sz w:val="28"/>
        </w:rPr>
        <w:t xml:space="preserve">        </w:t>
      </w:r>
      <w:r w:rsidR="008E6C4B">
        <w:rPr>
          <w:rFonts w:ascii="Times New Roman" w:hAnsi="Times New Roman" w:cs="Times New Roman"/>
          <w:sz w:val="28"/>
        </w:rPr>
        <w:t xml:space="preserve"> </w:t>
      </w:r>
      <w:r w:rsidR="00A43896">
        <w:rPr>
          <w:rFonts w:ascii="Times New Roman" w:hAnsi="Times New Roman" w:cs="Times New Roman"/>
        </w:rPr>
        <w:t>NORMALNY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</w:t>
      </w:r>
    </w:p>
    <w:p w14:paraId="3B30DF11" w14:textId="0BE6AB83" w:rsidR="00036B5D" w:rsidRPr="00B007D7" w:rsidRDefault="00107B00" w:rsidP="008E6C4B">
      <w:pPr>
        <w:spacing w:before="360" w:after="120"/>
        <w:rPr>
          <w:rFonts w:ascii="Times New Roman" w:hAnsi="Times New Roman" w:cs="Times New Roman"/>
          <w:color w:val="FFFFFF" w:themeColor="background1"/>
          <w:sz w:val="20"/>
          <w14:textFill>
            <w14:noFill/>
          </w14:textFill>
        </w:rPr>
      </w:pPr>
      <w:r>
        <w:rPr>
          <w:rFonts w:ascii="Times New Roman" w:hAnsi="Times New Roman" w:cs="Times New Roman"/>
          <w:sz w:val="20"/>
        </w:rPr>
        <w:t>Nazwisko i imię pacjenta: ………………………………………………………………………</w:t>
      </w:r>
      <w:r w:rsidR="00B55B8A">
        <w:rPr>
          <w:rFonts w:ascii="Times New Roman" w:hAnsi="Times New Roman" w:cs="Times New Roman"/>
          <w:sz w:val="20"/>
        </w:rPr>
        <w:t>……………………</w:t>
      </w:r>
      <w:r w:rsidR="00A43896">
        <w:rPr>
          <w:rFonts w:ascii="Times New Roman" w:hAnsi="Times New Roman" w:cs="Times New Roman"/>
          <w:sz w:val="20"/>
        </w:rPr>
        <w:t>……………</w:t>
      </w:r>
      <w:r w:rsidR="00653A66">
        <w:rPr>
          <w:rFonts w:ascii="Times New Roman" w:hAnsi="Times New Roman" w:cs="Times New Roman"/>
          <w:sz w:val="20"/>
        </w:rPr>
        <w:t>..</w:t>
      </w:r>
    </w:p>
    <w:tbl>
      <w:tblPr>
        <w:tblStyle w:val="Tabela-Siatka"/>
        <w:tblW w:w="9639" w:type="dxa"/>
        <w:tblLayout w:type="fixed"/>
        <w:tblLook w:val="04A0" w:firstRow="1" w:lastRow="0" w:firstColumn="1" w:lastColumn="0" w:noHBand="0" w:noVBand="1"/>
      </w:tblPr>
      <w:tblGrid>
        <w:gridCol w:w="1009"/>
        <w:gridCol w:w="284"/>
        <w:gridCol w:w="284"/>
        <w:gridCol w:w="284"/>
        <w:gridCol w:w="285"/>
        <w:gridCol w:w="284"/>
        <w:gridCol w:w="284"/>
        <w:gridCol w:w="284"/>
        <w:gridCol w:w="285"/>
        <w:gridCol w:w="284"/>
        <w:gridCol w:w="284"/>
        <w:gridCol w:w="284"/>
        <w:gridCol w:w="285"/>
        <w:gridCol w:w="825"/>
        <w:gridCol w:w="1339"/>
        <w:gridCol w:w="782"/>
        <w:gridCol w:w="396"/>
        <w:gridCol w:w="236"/>
        <w:gridCol w:w="366"/>
        <w:gridCol w:w="278"/>
        <w:gridCol w:w="425"/>
        <w:gridCol w:w="236"/>
        <w:gridCol w:w="336"/>
      </w:tblGrid>
      <w:tr w:rsidR="00B007D7" w14:paraId="392D3E99" w14:textId="77777777" w:rsidTr="008E6C4B"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2D81C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0395FF8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142396F8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346374D2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</w:tcPr>
          <w:p w14:paraId="66857620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2911A1A9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2473A9C9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04455240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</w:tcPr>
          <w:p w14:paraId="727106A3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75188D8D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14:paraId="49FB619E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4BDCCCEE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E9AD4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14:paraId="7576A515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Wiek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</w:tcPr>
          <w:p w14:paraId="63A81063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14:paraId="4189863F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Płeć: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53F00863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7E8E37" w14:textId="77777777" w:rsidR="00B007D7" w:rsidRPr="0049708E" w:rsidRDefault="00B007D7" w:rsidP="00EE6E4A">
            <w:pPr>
              <w:spacing w:before="40" w:after="40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66" w:type="dxa"/>
            <w:tcBorders>
              <w:left w:val="single" w:sz="4" w:space="0" w:color="auto"/>
              <w:right w:val="single" w:sz="4" w:space="0" w:color="auto"/>
            </w:tcBorders>
          </w:tcPr>
          <w:p w14:paraId="24229C10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C9E19C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1E108AC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  <w:r w:rsidRPr="004A2C5B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1670A6" w14:textId="77777777" w:rsidR="00B007D7" w:rsidRPr="0049708E" w:rsidRDefault="00B007D7" w:rsidP="00EE6E4A">
            <w:pPr>
              <w:spacing w:before="40" w:after="40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</w:tcPr>
          <w:p w14:paraId="44EC52B2" w14:textId="77777777" w:rsidR="00B007D7" w:rsidRPr="004A2C5B" w:rsidRDefault="00B007D7" w:rsidP="00EE6E4A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14:paraId="78252872" w14:textId="77777777" w:rsidR="00107B00" w:rsidRDefault="00107B00" w:rsidP="00B007D7">
      <w:pPr>
        <w:spacing w:before="24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Adres </w:t>
      </w:r>
      <w:r w:rsidR="00B55B8A">
        <w:rPr>
          <w:rFonts w:ascii="Times New Roman" w:hAnsi="Times New Roman" w:cs="Times New Roman"/>
          <w:sz w:val="20"/>
        </w:rPr>
        <w:t>pacjenta …………………………………………………………………………………………………………</w:t>
      </w:r>
      <w:r w:rsidR="00A43896">
        <w:rPr>
          <w:rFonts w:ascii="Times New Roman" w:hAnsi="Times New Roman" w:cs="Times New Roman"/>
          <w:sz w:val="20"/>
        </w:rPr>
        <w:t>…………</w:t>
      </w:r>
      <w:r w:rsidR="00653A66">
        <w:rPr>
          <w:rFonts w:ascii="Times New Roman" w:hAnsi="Times New Roman" w:cs="Times New Roman"/>
          <w:sz w:val="20"/>
        </w:rPr>
        <w:t>…</w:t>
      </w:r>
    </w:p>
    <w:tbl>
      <w:tblPr>
        <w:tblStyle w:val="Tabela-Siatka"/>
        <w:tblpPr w:leftFromText="141" w:rightFromText="141" w:vertAnchor="text" w:horzAnchor="page" w:tblpX="2624" w:tblpY="92"/>
        <w:tblW w:w="0" w:type="auto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2551"/>
      </w:tblGrid>
      <w:tr w:rsidR="00184AA9" w14:paraId="178C6443" w14:textId="77777777" w:rsidTr="00184AA9">
        <w:trPr>
          <w:trHeight w:val="252"/>
        </w:trPr>
        <w:tc>
          <w:tcPr>
            <w:tcW w:w="534" w:type="dxa"/>
          </w:tcPr>
          <w:p w14:paraId="448D8FAE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Nr</w:t>
            </w:r>
          </w:p>
        </w:tc>
        <w:tc>
          <w:tcPr>
            <w:tcW w:w="1559" w:type="dxa"/>
          </w:tcPr>
          <w:p w14:paraId="05CDE034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Preparaty (ilość)</w:t>
            </w:r>
          </w:p>
        </w:tc>
        <w:tc>
          <w:tcPr>
            <w:tcW w:w="2410" w:type="dxa"/>
          </w:tcPr>
          <w:p w14:paraId="461EE423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Cytoblok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/ Szczotka (ilość)</w:t>
            </w:r>
          </w:p>
        </w:tc>
        <w:tc>
          <w:tcPr>
            <w:tcW w:w="2551" w:type="dxa"/>
          </w:tcPr>
          <w:p w14:paraId="2A22E3DD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Płyn z jam ciała (ilość)</w:t>
            </w:r>
          </w:p>
        </w:tc>
      </w:tr>
      <w:tr w:rsidR="00184AA9" w14:paraId="71CE7031" w14:textId="77777777" w:rsidTr="00184AA9">
        <w:trPr>
          <w:trHeight w:val="252"/>
        </w:trPr>
        <w:tc>
          <w:tcPr>
            <w:tcW w:w="534" w:type="dxa"/>
          </w:tcPr>
          <w:p w14:paraId="7FEF230C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14:paraId="142072DB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3BE2F9D3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14:paraId="0D96EB52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184AA9" w14:paraId="79A2D525" w14:textId="77777777" w:rsidTr="00184AA9">
        <w:trPr>
          <w:trHeight w:val="252"/>
        </w:trPr>
        <w:tc>
          <w:tcPr>
            <w:tcW w:w="534" w:type="dxa"/>
          </w:tcPr>
          <w:p w14:paraId="17B30BFA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14:paraId="4ADF392E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70A17EDD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14:paraId="7E8CC65D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184AA9" w14:paraId="4C2FFEBB" w14:textId="77777777" w:rsidTr="00184AA9">
        <w:trPr>
          <w:trHeight w:val="252"/>
        </w:trPr>
        <w:tc>
          <w:tcPr>
            <w:tcW w:w="534" w:type="dxa"/>
          </w:tcPr>
          <w:p w14:paraId="76D7D3EA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14:paraId="50E9B25D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306C8B74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14:paraId="4F2EA9AC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184AA9" w14:paraId="77FCD726" w14:textId="77777777" w:rsidTr="00184AA9">
        <w:trPr>
          <w:trHeight w:val="252"/>
        </w:trPr>
        <w:tc>
          <w:tcPr>
            <w:tcW w:w="534" w:type="dxa"/>
          </w:tcPr>
          <w:p w14:paraId="684C1E34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14:paraId="4B2F9BAA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10" w:type="dxa"/>
          </w:tcPr>
          <w:p w14:paraId="7C739C60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51" w:type="dxa"/>
          </w:tcPr>
          <w:p w14:paraId="7A4303FC" w14:textId="77777777" w:rsidR="00184AA9" w:rsidRDefault="00184AA9" w:rsidP="00184AA9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39D6CFB5" w14:textId="77777777" w:rsidR="00184AA9" w:rsidRDefault="00B55B8A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Materiał (rodzaj)</w:t>
      </w:r>
      <w:r w:rsidR="00184AA9">
        <w:rPr>
          <w:rFonts w:ascii="Times New Roman" w:hAnsi="Times New Roman" w:cs="Times New Roman"/>
          <w:sz w:val="20"/>
        </w:rPr>
        <w:t xml:space="preserve">: </w:t>
      </w:r>
    </w:p>
    <w:p w14:paraId="00EB12D2" w14:textId="77777777" w:rsidR="00184AA9" w:rsidRDefault="00184AA9" w:rsidP="00036B5D">
      <w:pPr>
        <w:rPr>
          <w:rFonts w:ascii="Times New Roman" w:hAnsi="Times New Roman" w:cs="Times New Roman"/>
          <w:sz w:val="20"/>
        </w:rPr>
      </w:pPr>
    </w:p>
    <w:p w14:paraId="553DC161" w14:textId="77777777" w:rsidR="00184AA9" w:rsidRDefault="00184AA9" w:rsidP="00036B5D">
      <w:pPr>
        <w:rPr>
          <w:rFonts w:ascii="Times New Roman" w:hAnsi="Times New Roman" w:cs="Times New Roman"/>
          <w:sz w:val="20"/>
        </w:rPr>
      </w:pPr>
    </w:p>
    <w:p w14:paraId="3D307DD5" w14:textId="77777777" w:rsidR="00184AA9" w:rsidRDefault="00184AA9" w:rsidP="00036B5D">
      <w:pPr>
        <w:rPr>
          <w:rFonts w:ascii="Times New Roman" w:hAnsi="Times New Roman" w:cs="Times New Roman"/>
          <w:sz w:val="20"/>
        </w:rPr>
      </w:pPr>
    </w:p>
    <w:p w14:paraId="08582049" w14:textId="77777777" w:rsidR="00B55B8A" w:rsidRDefault="00B55B8A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Miejsce pobrania materiału…………………………………………………………………………………………</w:t>
      </w:r>
      <w:r w:rsidR="00A43896">
        <w:rPr>
          <w:rFonts w:ascii="Times New Roman" w:hAnsi="Times New Roman" w:cs="Times New Roman"/>
          <w:sz w:val="20"/>
        </w:rPr>
        <w:t>……………</w:t>
      </w:r>
      <w:r w:rsidR="00653A66">
        <w:rPr>
          <w:rFonts w:ascii="Times New Roman" w:hAnsi="Times New Roman" w:cs="Times New Roman"/>
          <w:sz w:val="20"/>
        </w:rPr>
        <w:t>….</w:t>
      </w:r>
    </w:p>
    <w:p w14:paraId="37DB4412" w14:textId="77777777" w:rsidR="00653A66" w:rsidRDefault="00653A6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……………………………………………………………………………………………………………………………………….</w:t>
      </w:r>
    </w:p>
    <w:p w14:paraId="71CF3F2D" w14:textId="77777777" w:rsidR="00DB52E7" w:rsidRDefault="00A4389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Rozpoznanie </w:t>
      </w:r>
      <w:r w:rsidR="00DB52E7">
        <w:rPr>
          <w:rFonts w:ascii="Times New Roman" w:hAnsi="Times New Roman" w:cs="Times New Roman"/>
          <w:sz w:val="20"/>
        </w:rPr>
        <w:t>kli</w:t>
      </w:r>
      <w:r>
        <w:rPr>
          <w:rFonts w:ascii="Times New Roman" w:hAnsi="Times New Roman" w:cs="Times New Roman"/>
          <w:sz w:val="20"/>
        </w:rPr>
        <w:t>niczne……………………………………………………………………………………………………………</w:t>
      </w:r>
      <w:r w:rsidR="00653A66">
        <w:rPr>
          <w:rFonts w:ascii="Times New Roman" w:hAnsi="Times New Roman" w:cs="Times New Roman"/>
          <w:sz w:val="20"/>
        </w:rPr>
        <w:t>…</w:t>
      </w:r>
    </w:p>
    <w:p w14:paraId="36B79CFB" w14:textId="77777777" w:rsidR="00A43896" w:rsidRDefault="00A4389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14:paraId="3D0E17EF" w14:textId="72371ADE" w:rsidR="00A43896" w:rsidRDefault="00A43896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Dodatkowe dane kliniczne </w:t>
      </w:r>
      <w:r w:rsidRPr="00A43896">
        <w:rPr>
          <w:rFonts w:ascii="Times New Roman" w:hAnsi="Times New Roman" w:cs="Times New Roman"/>
          <w:sz w:val="14"/>
        </w:rPr>
        <w:t xml:space="preserve">(w tym inne schorzenia i przyjmowane leki, pełny opis badania endoskopowego, wyniki poprzednich  badań, </w:t>
      </w:r>
      <w:r>
        <w:rPr>
          <w:rFonts w:ascii="Times New Roman" w:hAnsi="Times New Roman" w:cs="Times New Roman"/>
          <w:sz w:val="14"/>
        </w:rPr>
        <w:t xml:space="preserve">wyniki morfologii, OB., wyniki badań obrazowych) </w:t>
      </w: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14:paraId="60B901FD" w14:textId="62FF1A11" w:rsidR="00A43896" w:rsidRPr="00A43896" w:rsidRDefault="008E6C4B" w:rsidP="00036B5D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FA298C" wp14:editId="6CF018ED">
                <wp:simplePos x="0" y="0"/>
                <wp:positionH relativeFrom="column">
                  <wp:posOffset>4133850</wp:posOffset>
                </wp:positionH>
                <wp:positionV relativeFrom="paragraph">
                  <wp:posOffset>266065</wp:posOffset>
                </wp:positionV>
                <wp:extent cx="266700" cy="257175"/>
                <wp:effectExtent l="0" t="0" r="19050" b="28575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936FA49" w14:textId="0AC80F43" w:rsidR="008E6C4B" w:rsidRPr="0049708E" w:rsidRDefault="008E6C4B" w:rsidP="008E6C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A298C" id="Pole tekstowe 7" o:spid="_x0000_s1029" type="#_x0000_t202" style="position:absolute;margin-left:325.5pt;margin-top:20.95pt;width:21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" filled="f" strokecolor="windowText" strokeweight=".5pt">
                <v:textbox>
                  <w:txbxContent>
                    <w:p w14:paraId="1936FA49" w14:textId="0AC80F43" w:rsidR="008E6C4B" w:rsidRPr="0049708E" w:rsidRDefault="008E6C4B" w:rsidP="008E6C4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9BAC8E" wp14:editId="3BDCB6DA">
                <wp:simplePos x="0" y="0"/>
                <wp:positionH relativeFrom="column">
                  <wp:posOffset>3419475</wp:posOffset>
                </wp:positionH>
                <wp:positionV relativeFrom="paragraph">
                  <wp:posOffset>266065</wp:posOffset>
                </wp:positionV>
                <wp:extent cx="266700" cy="257175"/>
                <wp:effectExtent l="0" t="0" r="19050" b="28575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B542EF6" w14:textId="37FE2700" w:rsidR="008E6C4B" w:rsidRPr="0049708E" w:rsidRDefault="008E6C4B" w:rsidP="008E6C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BAC8E" id="Pole tekstowe 6" o:spid="_x0000_s1030" type="#_x0000_t202" style="position:absolute;margin-left:269.25pt;margin-top:20.95pt;width:21pt;height:20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" filled="f" strokecolor="windowText" strokeweight=".5pt">
                <v:textbox>
                  <w:txbxContent>
                    <w:p w14:paraId="1B542EF6" w14:textId="37FE2700" w:rsidR="008E6C4B" w:rsidRPr="0049708E" w:rsidRDefault="008E6C4B" w:rsidP="008E6C4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3896"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………………………………………………………………………………………………………………………………………</w:t>
      </w:r>
    </w:p>
    <w:p w14:paraId="348E42C5" w14:textId="6D899210" w:rsidR="00A43896" w:rsidRDefault="008E6C4B" w:rsidP="00036B5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B80374" wp14:editId="78A02CEE">
                <wp:simplePos x="0" y="0"/>
                <wp:positionH relativeFrom="column">
                  <wp:posOffset>4133850</wp:posOffset>
                </wp:positionH>
                <wp:positionV relativeFrom="paragraph">
                  <wp:posOffset>305435</wp:posOffset>
                </wp:positionV>
                <wp:extent cx="266700" cy="257175"/>
                <wp:effectExtent l="0" t="0" r="19050" b="28575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09CA6740" w14:textId="29B7C9DE" w:rsidR="008E6C4B" w:rsidRPr="0049708E" w:rsidRDefault="008E6C4B" w:rsidP="008E6C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80374" id="Pole tekstowe 10" o:spid="_x0000_s1031" type="#_x0000_t202" style="position:absolute;margin-left:325.5pt;margin-top:24.05pt;width:21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" filled="f" strokecolor="windowText" strokeweight=".5pt">
                <v:textbox>
                  <w:txbxContent>
                    <w:p w14:paraId="09CA6740" w14:textId="29B7C9DE" w:rsidR="008E6C4B" w:rsidRPr="0049708E" w:rsidRDefault="008E6C4B" w:rsidP="008E6C4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F4E813" wp14:editId="37BDC693">
                <wp:simplePos x="0" y="0"/>
                <wp:positionH relativeFrom="column">
                  <wp:posOffset>2466975</wp:posOffset>
                </wp:positionH>
                <wp:positionV relativeFrom="paragraph">
                  <wp:posOffset>311150</wp:posOffset>
                </wp:positionV>
                <wp:extent cx="266700" cy="257175"/>
                <wp:effectExtent l="0" t="0" r="19050" b="28575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4B74D99" w14:textId="38943B68" w:rsidR="008E6C4B" w:rsidRPr="0049708E" w:rsidRDefault="008E6C4B" w:rsidP="008E6C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4E813" id="Pole tekstowe 9" o:spid="_x0000_s1032" type="#_x0000_t202" style="position:absolute;margin-left:194.25pt;margin-top:24.5pt;width:21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" filled="f" strokecolor="windowText" strokeweight=".5pt">
                <v:textbox>
                  <w:txbxContent>
                    <w:p w14:paraId="54B74D99" w14:textId="38943B68" w:rsidR="008E6C4B" w:rsidRPr="0049708E" w:rsidRDefault="008E6C4B" w:rsidP="008E6C4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58202D" wp14:editId="6CDD1EE7">
                <wp:simplePos x="0" y="0"/>
                <wp:positionH relativeFrom="column">
                  <wp:posOffset>1533525</wp:posOffset>
                </wp:positionH>
                <wp:positionV relativeFrom="paragraph">
                  <wp:posOffset>311150</wp:posOffset>
                </wp:positionV>
                <wp:extent cx="266700" cy="257175"/>
                <wp:effectExtent l="0" t="0" r="19050" b="28575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F97EE6A" w14:textId="51B56FF0" w:rsidR="008E6C4B" w:rsidRPr="0049708E" w:rsidRDefault="008E6C4B" w:rsidP="008E6C4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8202D" id="Pole tekstowe 8" o:spid="_x0000_s1033" type="#_x0000_t202" style="position:absolute;margin-left:120.75pt;margin-top:24.5pt;width:21pt;height:20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" filled="f" strokecolor="windowText" strokeweight=".5pt">
                <v:textbox>
                  <w:txbxContent>
                    <w:p w14:paraId="6F97EE6A" w14:textId="51B56FF0" w:rsidR="008E6C4B" w:rsidRPr="0049708E" w:rsidRDefault="008E6C4B" w:rsidP="008E6C4B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3896">
        <w:rPr>
          <w:rFonts w:ascii="Times New Roman" w:hAnsi="Times New Roman" w:cs="Times New Roman"/>
          <w:sz w:val="20"/>
        </w:rPr>
        <w:t xml:space="preserve">Data OM: ………………………… Leczenie hormonalne:  </w:t>
      </w:r>
      <w:r w:rsidR="00A43896">
        <w:rPr>
          <w:rFonts w:ascii="Times New Roman" w:hAnsi="Times New Roman" w:cs="Times New Roman"/>
        </w:rPr>
        <w:t>TAK</w:t>
      </w:r>
      <w:r>
        <w:rPr>
          <w:rFonts w:ascii="Times New Roman" w:hAnsi="Times New Roman" w:cs="Times New Roman"/>
        </w:rPr>
        <w:t xml:space="preserve">        </w:t>
      </w:r>
      <w:r w:rsidR="00A43896">
        <w:rPr>
          <w:rFonts w:ascii="Times New Roman" w:hAnsi="Times New Roman" w:cs="Times New Roman"/>
        </w:rPr>
        <w:t xml:space="preserve">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</w:t>
      </w:r>
      <w:r w:rsidR="00A43896">
        <w:rPr>
          <w:rFonts w:ascii="Times New Roman" w:hAnsi="Times New Roman" w:cs="Times New Roman"/>
        </w:rPr>
        <w:t xml:space="preserve">NIE </w:t>
      </w:r>
      <w:r w:rsidR="00A43896">
        <w:rPr>
          <w:rFonts w:ascii="Times New Roman" w:hAnsi="Times New Roman" w:cs="Times New Roman"/>
          <w:sz w:val="20"/>
        </w:rPr>
        <w:t xml:space="preserve"> </w:t>
      </w:r>
      <w:r w:rsidR="00A43896">
        <w:rPr>
          <w:rFonts w:ascii="Times New Roman" w:hAnsi="Times New Roman" w:cs="Times New Roman"/>
          <w:sz w:val="28"/>
        </w:rPr>
        <w:t xml:space="preserve">           </w:t>
      </w:r>
    </w:p>
    <w:p w14:paraId="50A43CB5" w14:textId="1749DAA7" w:rsidR="00184AA9" w:rsidRPr="00A20016" w:rsidRDefault="00A43896" w:rsidP="00036B5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0"/>
        </w:rPr>
        <w:t xml:space="preserve">Utrwalacz :   </w:t>
      </w:r>
      <w:r>
        <w:rPr>
          <w:rFonts w:ascii="Times New Roman" w:hAnsi="Times New Roman" w:cs="Times New Roman"/>
        </w:rPr>
        <w:t xml:space="preserve">Alkohol 96%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8E6C4B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 </w:t>
      </w:r>
      <w:proofErr w:type="spellStart"/>
      <w:r>
        <w:rPr>
          <w:rFonts w:ascii="Times New Roman" w:hAnsi="Times New Roman" w:cs="Times New Roman"/>
        </w:rPr>
        <w:t>Cytofix</w:t>
      </w:r>
      <w:proofErr w:type="spellEnd"/>
      <w:r>
        <w:rPr>
          <w:rFonts w:ascii="Times New Roman" w:hAnsi="Times New Roman" w:cs="Times New Roman"/>
          <w:sz w:val="20"/>
        </w:rPr>
        <w:t xml:space="preserve"> </w:t>
      </w:r>
      <w:r w:rsidR="003D5CAB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</w:t>
      </w:r>
      <w:r w:rsidR="008E6C4B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</w:rPr>
        <w:t xml:space="preserve">Materiał nieutrwalony  </w:t>
      </w:r>
      <w:r>
        <w:rPr>
          <w:rFonts w:ascii="Times New Roman" w:hAnsi="Times New Roman" w:cs="Times New Roman"/>
          <w:sz w:val="20"/>
        </w:rPr>
        <w:t xml:space="preserve"> </w:t>
      </w:r>
      <w:r w:rsidR="00A20016">
        <w:rPr>
          <w:rFonts w:ascii="Times New Roman" w:hAnsi="Times New Roman" w:cs="Times New Roman"/>
          <w:sz w:val="28"/>
        </w:rPr>
        <w:t xml:space="preserve">      </w:t>
      </w:r>
    </w:p>
    <w:p w14:paraId="47B9CDFC" w14:textId="77777777" w:rsidR="003D5CAB" w:rsidRDefault="003D5CAB" w:rsidP="00184AA9">
      <w:pPr>
        <w:spacing w:after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..................................................</w:t>
      </w:r>
    </w:p>
    <w:p w14:paraId="3E201B68" w14:textId="2B120654" w:rsidR="003D5CAB" w:rsidRPr="00FB0FD1" w:rsidRDefault="003D5CAB" w:rsidP="00FB0FD1">
      <w:pPr>
        <w:jc w:val="right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Pieczą</w:t>
      </w:r>
      <w:r w:rsidR="00FB0FD1">
        <w:rPr>
          <w:rFonts w:ascii="Times New Roman" w:hAnsi="Times New Roman" w:cs="Times New Roman"/>
          <w:sz w:val="16"/>
        </w:rPr>
        <w:t>tka i podpis lekarza kierującego</w:t>
      </w:r>
    </w:p>
    <w:tbl>
      <w:tblPr>
        <w:tblStyle w:val="Tabela-Siatka"/>
        <w:tblW w:w="10815" w:type="dxa"/>
        <w:tblLook w:val="04A0" w:firstRow="1" w:lastRow="0" w:firstColumn="1" w:lastColumn="0" w:noHBand="0" w:noVBand="1"/>
      </w:tblPr>
      <w:tblGrid>
        <w:gridCol w:w="2457"/>
        <w:gridCol w:w="2572"/>
        <w:gridCol w:w="1975"/>
        <w:gridCol w:w="3811"/>
      </w:tblGrid>
      <w:tr w:rsidR="002C525D" w14:paraId="12DD011F" w14:textId="77777777" w:rsidTr="00184AA9">
        <w:trPr>
          <w:trHeight w:val="332"/>
        </w:trPr>
        <w:tc>
          <w:tcPr>
            <w:tcW w:w="5030" w:type="dxa"/>
            <w:gridSpan w:val="2"/>
            <w:vAlign w:val="center"/>
          </w:tcPr>
          <w:p w14:paraId="70C83CF8" w14:textId="541B5DCD" w:rsidR="002C525D" w:rsidRPr="002C525D" w:rsidRDefault="002C525D" w:rsidP="00FD445A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2C525D">
              <w:rPr>
                <w:rFonts w:ascii="Times New Roman" w:hAnsi="Times New Roman" w:cs="Times New Roman"/>
                <w:b/>
                <w:sz w:val="16"/>
              </w:rPr>
              <w:t>Wypełnia lekarz kierujący</w:t>
            </w:r>
          </w:p>
        </w:tc>
        <w:tc>
          <w:tcPr>
            <w:tcW w:w="5785" w:type="dxa"/>
            <w:gridSpan w:val="2"/>
            <w:vAlign w:val="center"/>
          </w:tcPr>
          <w:p w14:paraId="4CD7EE47" w14:textId="77777777"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Wypełnia Pielęgniarka/Osoba odpowiedzialna za skompletowanie skierowania i materiału </w:t>
            </w:r>
          </w:p>
        </w:tc>
      </w:tr>
      <w:tr w:rsidR="002C525D" w14:paraId="38D78524" w14:textId="77777777" w:rsidTr="00184AA9">
        <w:trPr>
          <w:trHeight w:val="332"/>
        </w:trPr>
        <w:tc>
          <w:tcPr>
            <w:tcW w:w="2458" w:type="dxa"/>
            <w:vAlign w:val="center"/>
          </w:tcPr>
          <w:p w14:paraId="4380C83F" w14:textId="5857DC83" w:rsidR="002C525D" w:rsidRPr="002C525D" w:rsidRDefault="002C525D" w:rsidP="001F4DC7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2C525D">
              <w:rPr>
                <w:rFonts w:ascii="Times New Roman" w:hAnsi="Times New Roman" w:cs="Times New Roman"/>
                <w:b/>
                <w:sz w:val="16"/>
              </w:rPr>
              <w:t>Data i godzina pobrania materiału</w:t>
            </w:r>
          </w:p>
        </w:tc>
        <w:tc>
          <w:tcPr>
            <w:tcW w:w="2571" w:type="dxa"/>
            <w:vAlign w:val="center"/>
          </w:tcPr>
          <w:p w14:paraId="3E8EE564" w14:textId="77777777" w:rsidR="002C525D" w:rsidRPr="002C525D" w:rsidRDefault="00184AA9" w:rsidP="002C525D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Data i godzina utrwalenia materiału</w:t>
            </w:r>
          </w:p>
        </w:tc>
        <w:tc>
          <w:tcPr>
            <w:tcW w:w="1975" w:type="dxa"/>
            <w:vAlign w:val="center"/>
          </w:tcPr>
          <w:p w14:paraId="0B02F244" w14:textId="77777777" w:rsidR="002C525D" w:rsidRPr="00FB0FD1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B0FD1">
              <w:rPr>
                <w:rFonts w:ascii="Times New Roman" w:hAnsi="Times New Roman" w:cs="Times New Roman"/>
                <w:sz w:val="16"/>
              </w:rPr>
              <w:t xml:space="preserve">Data i godzina </w:t>
            </w:r>
            <w:r>
              <w:rPr>
                <w:rFonts w:ascii="Times New Roman" w:hAnsi="Times New Roman" w:cs="Times New Roman"/>
                <w:sz w:val="16"/>
              </w:rPr>
              <w:t>wydania</w:t>
            </w:r>
            <w:r w:rsidRPr="00FB0FD1">
              <w:rPr>
                <w:rFonts w:ascii="Times New Roman" w:hAnsi="Times New Roman" w:cs="Times New Roman"/>
                <w:sz w:val="16"/>
              </w:rPr>
              <w:t xml:space="preserve"> materiału</w:t>
            </w:r>
            <w:r>
              <w:rPr>
                <w:rFonts w:ascii="Times New Roman" w:hAnsi="Times New Roman" w:cs="Times New Roman"/>
                <w:sz w:val="16"/>
              </w:rPr>
              <w:t xml:space="preserve"> do prac.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Hist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>-Pat</w:t>
            </w:r>
          </w:p>
        </w:tc>
        <w:tc>
          <w:tcPr>
            <w:tcW w:w="3811" w:type="dxa"/>
            <w:vAlign w:val="center"/>
          </w:tcPr>
          <w:p w14:paraId="0B14D261" w14:textId="77777777"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D445A">
              <w:rPr>
                <w:rFonts w:ascii="Times New Roman" w:hAnsi="Times New Roman" w:cs="Times New Roman"/>
                <w:sz w:val="16"/>
              </w:rPr>
              <w:t xml:space="preserve">Pieczątka i podpis osoby </w:t>
            </w:r>
            <w:r>
              <w:rPr>
                <w:rFonts w:ascii="Times New Roman" w:hAnsi="Times New Roman" w:cs="Times New Roman"/>
                <w:sz w:val="16"/>
              </w:rPr>
              <w:t>wydającej</w:t>
            </w:r>
            <w:r w:rsidRPr="00FD445A">
              <w:rPr>
                <w:rFonts w:ascii="Times New Roman" w:hAnsi="Times New Roman" w:cs="Times New Roman"/>
                <w:sz w:val="16"/>
              </w:rPr>
              <w:t xml:space="preserve"> materiał</w:t>
            </w:r>
          </w:p>
        </w:tc>
      </w:tr>
      <w:tr w:rsidR="002C525D" w14:paraId="5AD09363" w14:textId="77777777" w:rsidTr="00184AA9">
        <w:trPr>
          <w:trHeight w:val="807"/>
        </w:trPr>
        <w:tc>
          <w:tcPr>
            <w:tcW w:w="2458" w:type="dxa"/>
            <w:vAlign w:val="center"/>
          </w:tcPr>
          <w:p w14:paraId="3F1B8EDE" w14:textId="77777777" w:rsidR="002C525D" w:rsidRPr="002C525D" w:rsidRDefault="002C525D" w:rsidP="00FD445A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2571" w:type="dxa"/>
            <w:vAlign w:val="center"/>
          </w:tcPr>
          <w:p w14:paraId="1F44BDDB" w14:textId="77777777" w:rsidR="002C525D" w:rsidRPr="002C525D" w:rsidRDefault="002C525D" w:rsidP="00FD445A">
            <w:pPr>
              <w:jc w:val="center"/>
              <w:rPr>
                <w:rFonts w:ascii="Times New Roman" w:hAnsi="Times New Roman" w:cs="Times New Roman"/>
                <w:b/>
                <w:sz w:val="16"/>
              </w:rPr>
            </w:pPr>
          </w:p>
        </w:tc>
        <w:tc>
          <w:tcPr>
            <w:tcW w:w="1975" w:type="dxa"/>
            <w:vAlign w:val="center"/>
          </w:tcPr>
          <w:p w14:paraId="2B3440EB" w14:textId="77777777" w:rsidR="002C525D" w:rsidRPr="00FD445A" w:rsidRDefault="002C525D" w:rsidP="00FD445A">
            <w:pPr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811" w:type="dxa"/>
            <w:vAlign w:val="center"/>
          </w:tcPr>
          <w:p w14:paraId="0EAB405B" w14:textId="77777777" w:rsidR="002C525D" w:rsidRPr="00FD445A" w:rsidRDefault="002C525D" w:rsidP="00FD445A">
            <w:pPr>
              <w:jc w:val="center"/>
              <w:rPr>
                <w:rFonts w:ascii="Times New Roman" w:hAnsi="Times New Roman" w:cs="Times New Roman"/>
                <w:sz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81"/>
        <w:tblW w:w="0" w:type="auto"/>
        <w:tblLook w:val="04A0" w:firstRow="1" w:lastRow="0" w:firstColumn="1" w:lastColumn="0" w:noHBand="0" w:noVBand="1"/>
      </w:tblPr>
      <w:tblGrid>
        <w:gridCol w:w="1668"/>
        <w:gridCol w:w="2835"/>
        <w:gridCol w:w="3827"/>
      </w:tblGrid>
      <w:tr w:rsidR="002C525D" w14:paraId="08678409" w14:textId="77777777" w:rsidTr="00184AA9">
        <w:trPr>
          <w:trHeight w:val="330"/>
        </w:trPr>
        <w:tc>
          <w:tcPr>
            <w:tcW w:w="8330" w:type="dxa"/>
            <w:gridSpan w:val="3"/>
            <w:vAlign w:val="center"/>
          </w:tcPr>
          <w:p w14:paraId="0EB31CE0" w14:textId="77777777"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Wypełnia Pracownia Histopatologii </w:t>
            </w:r>
          </w:p>
        </w:tc>
      </w:tr>
      <w:tr w:rsidR="002C525D" w14:paraId="34468523" w14:textId="77777777" w:rsidTr="00184AA9">
        <w:trPr>
          <w:trHeight w:val="330"/>
        </w:trPr>
        <w:tc>
          <w:tcPr>
            <w:tcW w:w="1668" w:type="dxa"/>
            <w:vAlign w:val="center"/>
          </w:tcPr>
          <w:p w14:paraId="06410BC3" w14:textId="77777777" w:rsidR="002C525D" w:rsidRPr="00FB0FD1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B0FD1">
              <w:rPr>
                <w:rFonts w:ascii="Times New Roman" w:hAnsi="Times New Roman" w:cs="Times New Roman"/>
                <w:sz w:val="16"/>
              </w:rPr>
              <w:t>Data i godzina przyjęcia materiału</w:t>
            </w:r>
            <w:r>
              <w:rPr>
                <w:rFonts w:ascii="Times New Roman" w:hAnsi="Times New Roman" w:cs="Times New Roman"/>
                <w:sz w:val="16"/>
              </w:rPr>
              <w:t xml:space="preserve"> do prac.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Hist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>-Pat</w:t>
            </w:r>
          </w:p>
        </w:tc>
        <w:tc>
          <w:tcPr>
            <w:tcW w:w="2835" w:type="dxa"/>
            <w:vAlign w:val="center"/>
          </w:tcPr>
          <w:p w14:paraId="086CFE0D" w14:textId="77777777"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FD445A">
              <w:rPr>
                <w:rFonts w:ascii="Times New Roman" w:hAnsi="Times New Roman" w:cs="Times New Roman"/>
                <w:sz w:val="16"/>
              </w:rPr>
              <w:t xml:space="preserve">Pieczątka i podpis osoby </w:t>
            </w:r>
            <w:r>
              <w:rPr>
                <w:rFonts w:ascii="Times New Roman" w:hAnsi="Times New Roman" w:cs="Times New Roman"/>
                <w:sz w:val="16"/>
              </w:rPr>
              <w:t>przyjmującej</w:t>
            </w:r>
            <w:r w:rsidRPr="00FD445A">
              <w:rPr>
                <w:rFonts w:ascii="Times New Roman" w:hAnsi="Times New Roman" w:cs="Times New Roman"/>
                <w:sz w:val="16"/>
              </w:rPr>
              <w:t xml:space="preserve"> materiał</w:t>
            </w:r>
          </w:p>
        </w:tc>
        <w:tc>
          <w:tcPr>
            <w:tcW w:w="3827" w:type="dxa"/>
            <w:vAlign w:val="center"/>
          </w:tcPr>
          <w:p w14:paraId="585AF3C4" w14:textId="77777777" w:rsidR="002C525D" w:rsidRPr="00FD445A" w:rsidRDefault="002C525D" w:rsidP="002C525D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UWAGI</w:t>
            </w:r>
          </w:p>
        </w:tc>
      </w:tr>
      <w:tr w:rsidR="002C525D" w14:paraId="7D0079C4" w14:textId="77777777" w:rsidTr="00184AA9">
        <w:trPr>
          <w:trHeight w:val="698"/>
        </w:trPr>
        <w:tc>
          <w:tcPr>
            <w:tcW w:w="1668" w:type="dxa"/>
            <w:vAlign w:val="center"/>
          </w:tcPr>
          <w:p w14:paraId="106E6EE1" w14:textId="77777777" w:rsidR="002C525D" w:rsidRPr="00FD445A" w:rsidRDefault="002C525D" w:rsidP="002C525D">
            <w:pPr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835" w:type="dxa"/>
            <w:vAlign w:val="center"/>
          </w:tcPr>
          <w:p w14:paraId="77A05513" w14:textId="77777777" w:rsidR="002C525D" w:rsidRPr="00FD445A" w:rsidRDefault="002C525D" w:rsidP="002C525D">
            <w:pPr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3827" w:type="dxa"/>
            <w:vAlign w:val="center"/>
          </w:tcPr>
          <w:p w14:paraId="5CECA19A" w14:textId="77777777" w:rsidR="002C525D" w:rsidRPr="00FD445A" w:rsidRDefault="002C525D" w:rsidP="002C525D">
            <w:pPr>
              <w:jc w:val="right"/>
              <w:rPr>
                <w:rFonts w:ascii="Times New Roman" w:hAnsi="Times New Roman" w:cs="Times New Roman"/>
                <w:sz w:val="16"/>
              </w:rPr>
            </w:pPr>
          </w:p>
        </w:tc>
      </w:tr>
    </w:tbl>
    <w:p w14:paraId="164C58D4" w14:textId="77777777" w:rsidR="002C525D" w:rsidRDefault="002C525D" w:rsidP="002C525D">
      <w:pPr>
        <w:jc w:val="right"/>
        <w:rPr>
          <w:rFonts w:ascii="Times New Roman" w:hAnsi="Times New Roman" w:cs="Times New Roman"/>
          <w:sz w:val="14"/>
        </w:rPr>
      </w:pPr>
    </w:p>
    <w:p w14:paraId="09F883FA" w14:textId="77777777" w:rsidR="002C525D" w:rsidRDefault="002C525D" w:rsidP="002C525D">
      <w:pPr>
        <w:jc w:val="right"/>
        <w:rPr>
          <w:rFonts w:ascii="Times New Roman" w:hAnsi="Times New Roman" w:cs="Times New Roman"/>
          <w:sz w:val="14"/>
        </w:rPr>
      </w:pPr>
    </w:p>
    <w:p w14:paraId="1DEBC1D3" w14:textId="77777777" w:rsidR="00A20016" w:rsidRDefault="00A20016" w:rsidP="002C525D">
      <w:pPr>
        <w:jc w:val="right"/>
        <w:rPr>
          <w:rFonts w:ascii="Times New Roman" w:hAnsi="Times New Roman" w:cs="Times New Roman"/>
          <w:sz w:val="14"/>
        </w:rPr>
      </w:pPr>
    </w:p>
    <w:p w14:paraId="7877715F" w14:textId="77FCE87F" w:rsidR="00A43896" w:rsidRPr="003D5CAB" w:rsidRDefault="00A43896" w:rsidP="002C525D">
      <w:pPr>
        <w:jc w:val="right"/>
        <w:rPr>
          <w:rFonts w:ascii="Times New Roman" w:hAnsi="Times New Roman" w:cs="Times New Roman"/>
          <w:sz w:val="14"/>
        </w:rPr>
      </w:pPr>
      <w:proofErr w:type="spellStart"/>
      <w:r w:rsidRPr="003D5CAB">
        <w:rPr>
          <w:rFonts w:ascii="Times New Roman" w:hAnsi="Times New Roman" w:cs="Times New Roman"/>
          <w:sz w:val="14"/>
        </w:rPr>
        <w:t>SSz</w:t>
      </w:r>
      <w:proofErr w:type="spellEnd"/>
      <w:r w:rsidRPr="003D5CAB">
        <w:rPr>
          <w:rFonts w:ascii="Times New Roman" w:hAnsi="Times New Roman" w:cs="Times New Roman"/>
          <w:sz w:val="14"/>
        </w:rPr>
        <w:t>.</w:t>
      </w:r>
      <w:r w:rsidR="003D5CAB" w:rsidRPr="003D5CAB">
        <w:rPr>
          <w:rFonts w:ascii="Times New Roman" w:hAnsi="Times New Roman" w:cs="Times New Roman"/>
          <w:sz w:val="14"/>
        </w:rPr>
        <w:t xml:space="preserve"> Pracownia</w:t>
      </w:r>
      <w:r w:rsidRPr="003D5CAB">
        <w:rPr>
          <w:rFonts w:ascii="Times New Roman" w:hAnsi="Times New Roman" w:cs="Times New Roman"/>
          <w:sz w:val="14"/>
        </w:rPr>
        <w:t xml:space="preserve"> </w:t>
      </w:r>
      <w:r w:rsidR="00A20016">
        <w:rPr>
          <w:rFonts w:ascii="Times New Roman" w:hAnsi="Times New Roman" w:cs="Times New Roman"/>
          <w:sz w:val="14"/>
        </w:rPr>
        <w:t>Histopatologii</w:t>
      </w:r>
      <w:r w:rsidR="003D5CAB">
        <w:rPr>
          <w:rFonts w:ascii="Times New Roman" w:hAnsi="Times New Roman" w:cs="Times New Roman"/>
          <w:sz w:val="14"/>
        </w:rPr>
        <w:t xml:space="preserve"> druk nr </w:t>
      </w:r>
      <w:r w:rsidR="008D52AE">
        <w:rPr>
          <w:rFonts w:ascii="Times New Roman" w:hAnsi="Times New Roman" w:cs="Times New Roman"/>
          <w:sz w:val="14"/>
        </w:rPr>
        <w:t>3</w:t>
      </w:r>
      <w:r w:rsidR="003D5CAB">
        <w:rPr>
          <w:rFonts w:ascii="Times New Roman" w:hAnsi="Times New Roman" w:cs="Times New Roman"/>
          <w:sz w:val="14"/>
        </w:rPr>
        <w:t>, obowiązujący od 1</w:t>
      </w:r>
      <w:r w:rsidR="00184AA9">
        <w:rPr>
          <w:rFonts w:ascii="Times New Roman" w:hAnsi="Times New Roman" w:cs="Times New Roman"/>
          <w:sz w:val="14"/>
        </w:rPr>
        <w:t>.11</w:t>
      </w:r>
      <w:r w:rsidR="003D5CAB">
        <w:rPr>
          <w:rFonts w:ascii="Times New Roman" w:hAnsi="Times New Roman" w:cs="Times New Roman"/>
          <w:sz w:val="14"/>
        </w:rPr>
        <w:t xml:space="preserve">.2022r. </w:t>
      </w:r>
    </w:p>
    <w:sectPr w:rsidR="00A43896" w:rsidRPr="003D5CAB" w:rsidSect="002C525D">
      <w:pgSz w:w="11906" w:h="16838"/>
      <w:pgMar w:top="45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ABB"/>
    <w:rsid w:val="00036B5D"/>
    <w:rsid w:val="00073EE1"/>
    <w:rsid w:val="000E1ABB"/>
    <w:rsid w:val="00107B00"/>
    <w:rsid w:val="001509BE"/>
    <w:rsid w:val="00184AA9"/>
    <w:rsid w:val="0025262C"/>
    <w:rsid w:val="002C525D"/>
    <w:rsid w:val="00332909"/>
    <w:rsid w:val="003D5CAB"/>
    <w:rsid w:val="004856A5"/>
    <w:rsid w:val="005A7FC8"/>
    <w:rsid w:val="005C3B3B"/>
    <w:rsid w:val="00653A66"/>
    <w:rsid w:val="008D52AE"/>
    <w:rsid w:val="008E6C4B"/>
    <w:rsid w:val="00921966"/>
    <w:rsid w:val="009D3EC5"/>
    <w:rsid w:val="00A20016"/>
    <w:rsid w:val="00A43896"/>
    <w:rsid w:val="00B007D7"/>
    <w:rsid w:val="00B551A9"/>
    <w:rsid w:val="00B55B8A"/>
    <w:rsid w:val="00CC24B3"/>
    <w:rsid w:val="00DA57F3"/>
    <w:rsid w:val="00DB52E7"/>
    <w:rsid w:val="00E15F40"/>
    <w:rsid w:val="00FB0FD1"/>
    <w:rsid w:val="00FD445A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593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07B0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07B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B00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107B00"/>
    <w:rPr>
      <w:color w:val="808080"/>
    </w:rPr>
  </w:style>
  <w:style w:type="table" w:styleId="Tabela-Siatka">
    <w:name w:val="Table Grid"/>
    <w:basedOn w:val="Standardowy"/>
    <w:uiPriority w:val="59"/>
    <w:rsid w:val="003D5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Skierowanie do Pracowni Cytologicznej.dotx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adtuser</cp:lastModifiedBy>
  <cp:revision>2</cp:revision>
  <cp:lastPrinted>2022-10-27T07:09:00Z</cp:lastPrinted>
  <dcterms:created xsi:type="dcterms:W3CDTF">2022-10-27T07:15:00Z</dcterms:created>
  <dcterms:modified xsi:type="dcterms:W3CDTF">2022-10-27T07:15:00Z</dcterms:modified>
</cp:coreProperties>
</file>